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2026-28-0081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Einbau von Ultrafiltrationsanlagen in Brombach und Rockenau - Verfahrens- und Prozesstechnik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Verfahrenstechnische Ausrüstung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