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2026-29-0081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Einbau von Ultrafiltrationsanlagen in Brombach und Rockenau - Elektrotechnische Ausrüstung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Elektrotechnische Ausrüstung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