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2026-27-0660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Barrierefreier Umbau von Bushaltestellen - Brombach und Pleutersbach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Tief und Straßenbauarbeiten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