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2026-33-0660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Erneuerung Fällmitteldosierung u.- lagerung - Kläranlage Eberbach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Anlagenmodernisierung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